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D0A17" w14:textId="77777777" w:rsidR="00737968" w:rsidRDefault="00FA6556" w:rsidP="008E0EF2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437C8AD" wp14:editId="4B1A8C5C">
                <wp:simplePos x="0" y="0"/>
                <wp:positionH relativeFrom="column">
                  <wp:posOffset>-441325</wp:posOffset>
                </wp:positionH>
                <wp:positionV relativeFrom="paragraph">
                  <wp:posOffset>-738208</wp:posOffset>
                </wp:positionV>
                <wp:extent cx="7535917" cy="8450317"/>
                <wp:effectExtent l="0" t="0" r="8255" b="82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917" cy="8450317"/>
                        </a:xfrm>
                        <a:prstGeom prst="rect">
                          <a:avLst/>
                        </a:prstGeom>
                        <a:solidFill>
                          <a:srgbClr val="3A3A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3B860" id="Rectangle 3" o:spid="_x0000_s1026" style="position:absolute;margin-left:-34.75pt;margin-top:-58.15pt;width:593.4pt;height:665.4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" fillcolor="#3a3a3a" stroked="f" strokeweight="1pt"/>
            </w:pict>
          </mc:Fallback>
        </mc:AlternateContent>
      </w:r>
      <w:r w:rsidR="00A624A4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877465" wp14:editId="6B8931C3">
                <wp:simplePos x="0" y="0"/>
                <wp:positionH relativeFrom="page">
                  <wp:align>right</wp:align>
                </wp:positionH>
                <wp:positionV relativeFrom="paragraph">
                  <wp:posOffset>-458990</wp:posOffset>
                </wp:positionV>
                <wp:extent cx="7535917" cy="8550234"/>
                <wp:effectExtent l="0" t="0" r="8255" b="3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917" cy="8550234"/>
                        </a:xfrm>
                        <a:prstGeom prst="rect">
                          <a:avLst/>
                        </a:prstGeom>
                        <a:solidFill>
                          <a:srgbClr val="FF820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9AC3E" id="Rectangle 4" o:spid="_x0000_s1026" style="position:absolute;margin-left:542.2pt;margin-top:-36.15pt;width:593.4pt;height:673.25pt;z-index:25165260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" fillcolor="#ff820a" stroked="f" strokeweight="1pt">
                <w10:wrap anchorx="page"/>
              </v:rect>
            </w:pict>
          </mc:Fallback>
        </mc:AlternateContent>
      </w:r>
    </w:p>
    <w:p w14:paraId="0438C5AA" w14:textId="77777777" w:rsidR="00A624A4" w:rsidRPr="00A624A4" w:rsidRDefault="00A624A4" w:rsidP="00A624A4"/>
    <w:p w14:paraId="1103ABCE" w14:textId="77777777" w:rsidR="00A624A4" w:rsidRPr="00A624A4" w:rsidRDefault="00A624A4" w:rsidP="00A624A4"/>
    <w:p w14:paraId="54E2B548" w14:textId="77777777" w:rsidR="00A624A4" w:rsidRPr="00A624A4" w:rsidRDefault="00B747BA" w:rsidP="00A624A4">
      <w:r w:rsidRPr="00A624A4">
        <w:rPr>
          <w:noProof/>
        </w:rPr>
        <w:drawing>
          <wp:anchor distT="0" distB="0" distL="114300" distR="114300" simplePos="0" relativeHeight="251661824" behindDoc="0" locked="0" layoutInCell="1" allowOverlap="1" wp14:anchorId="0946F556" wp14:editId="023EA283">
            <wp:simplePos x="0" y="0"/>
            <wp:positionH relativeFrom="margin">
              <wp:posOffset>1939422</wp:posOffset>
            </wp:positionH>
            <wp:positionV relativeFrom="paragraph">
              <wp:posOffset>254928</wp:posOffset>
            </wp:positionV>
            <wp:extent cx="2758702" cy="862270"/>
            <wp:effectExtent l="0" t="0" r="381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754" cy="86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174E2" w14:textId="77777777" w:rsidR="00A624A4" w:rsidRPr="00A624A4" w:rsidRDefault="00A624A4" w:rsidP="00A624A4"/>
    <w:p w14:paraId="07FDC0E5" w14:textId="77777777" w:rsidR="00A624A4" w:rsidRPr="00A624A4" w:rsidRDefault="00A624A4" w:rsidP="00A624A4"/>
    <w:p w14:paraId="2CDDCCE9" w14:textId="77777777" w:rsidR="00A624A4" w:rsidRPr="00A624A4" w:rsidRDefault="00A624A4" w:rsidP="00A624A4"/>
    <w:p w14:paraId="540AD791" w14:textId="77777777" w:rsidR="00A624A4" w:rsidRPr="00A624A4" w:rsidRDefault="00A624A4" w:rsidP="00A624A4"/>
    <w:p w14:paraId="3EFCB61C" w14:textId="77777777" w:rsidR="00A624A4" w:rsidRPr="00A624A4" w:rsidRDefault="00A624A4" w:rsidP="00A624A4"/>
    <w:p w14:paraId="7FE3213E" w14:textId="77777777" w:rsidR="00A624A4" w:rsidRPr="00A624A4" w:rsidRDefault="00A624A4" w:rsidP="00A624A4"/>
    <w:p w14:paraId="477F35E5" w14:textId="77777777" w:rsidR="00A624A4" w:rsidRPr="00A624A4" w:rsidRDefault="00A624A4" w:rsidP="00A624A4"/>
    <w:p w14:paraId="76435B18" w14:textId="77777777" w:rsidR="00A624A4" w:rsidRPr="00A624A4" w:rsidRDefault="00A624A4" w:rsidP="00A624A4"/>
    <w:p w14:paraId="110A9DCF" w14:textId="77777777" w:rsidR="00A624A4" w:rsidRPr="00A624A4" w:rsidRDefault="00A624A4" w:rsidP="00A624A4"/>
    <w:p w14:paraId="5F54CBDD" w14:textId="77777777" w:rsidR="00A624A4" w:rsidRPr="00A624A4" w:rsidRDefault="00A624A4" w:rsidP="00A624A4"/>
    <w:p w14:paraId="531DC9EE" w14:textId="77777777" w:rsidR="00A624A4" w:rsidRPr="00A624A4" w:rsidRDefault="00B747BA" w:rsidP="00A624A4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ED2CE5" wp14:editId="20E0149A">
                <wp:simplePos x="0" y="0"/>
                <wp:positionH relativeFrom="margin">
                  <wp:align>right</wp:align>
                </wp:positionH>
                <wp:positionV relativeFrom="paragraph">
                  <wp:posOffset>273401</wp:posOffset>
                </wp:positionV>
                <wp:extent cx="6653530" cy="2932846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3530" cy="2932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Montserrat" w:hAnsi="Montserrat"/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  <w:alias w:val="Title"/>
                              <w:tag w:val=""/>
                              <w:id w:val="235132829"/>
                              <w:placeholder>
                                <w:docPart w:val="181DF47ED9064A5EB9965249AF766C78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336AA92B" w14:textId="77777777" w:rsidR="00605E6E" w:rsidRPr="00B747BA" w:rsidRDefault="00420318" w:rsidP="00605E6E">
                                <w:pPr>
                                  <w:pStyle w:val="Title"/>
                                  <w:jc w:val="center"/>
                                  <w:rPr>
                                    <w:rFonts w:ascii="Montserrat" w:hAnsi="Montserrat"/>
                                    <w:color w:val="FFFFFF" w:themeColor="background1"/>
                                    <w:sz w:val="52"/>
                                    <w:szCs w:val="52"/>
                                    <w:lang w:val="en-GB"/>
                                  </w:rPr>
                                </w:pPr>
                                <w:r>
                                  <w:rPr>
                                    <w:rStyle w:val="PlaceholderText"/>
                                    <w:color w:val="FFFFFF" w:themeColor="background1"/>
                                  </w:rPr>
                                  <w:t>Salesforce Example Content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D2CE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72.7pt;margin-top:21.55pt;width:523.9pt;height:230.9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" filled="f" stroked="f" strokeweight=".5pt">
                <v:textbox>
                  <w:txbxContent>
                    <w:sdt>
                      <w:sdtPr>
                        <w:rPr>
                          <w:rFonts w:ascii="Montserrat" w:hAnsi="Montserrat"/>
                          <w:color w:val="FFFFFF" w:themeColor="background1"/>
                          <w:sz w:val="52"/>
                          <w:szCs w:val="52"/>
                          <w:lang w:val="en-GB"/>
                        </w:rPr>
                        <w:alias w:val="Title"/>
                        <w:tag w:val=""/>
                        <w:id w:val="235132829"/>
                        <w:placeholder>
                          <w:docPart w:val="181DF47ED9064A5EB9965249AF766C78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336AA92B" w14:textId="77777777" w:rsidR="00605E6E" w:rsidRPr="00B747BA" w:rsidRDefault="00420318" w:rsidP="00605E6E">
                          <w:pPr>
                            <w:pStyle w:val="Title"/>
                            <w:jc w:val="center"/>
                            <w:rPr>
                              <w:rFonts w:ascii="Montserrat" w:hAnsi="Montserrat"/>
                              <w:color w:val="FFFFFF" w:themeColor="background1"/>
                              <w:sz w:val="52"/>
                              <w:szCs w:val="52"/>
                              <w:lang w:val="en-GB"/>
                            </w:rPr>
                          </w:pPr>
                          <w:r>
                            <w:rPr>
                              <w:rStyle w:val="PlaceholderText"/>
                              <w:color w:val="FFFFFF" w:themeColor="background1"/>
                            </w:rPr>
                            <w:t>Salesforce Example Content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38D897D6" w14:textId="77777777" w:rsidR="00A624A4" w:rsidRPr="00A624A4" w:rsidRDefault="00A624A4" w:rsidP="00A624A4"/>
    <w:p w14:paraId="6845C78E" w14:textId="77777777" w:rsidR="00A624A4" w:rsidRPr="00A624A4" w:rsidRDefault="00A624A4" w:rsidP="00A624A4"/>
    <w:p w14:paraId="5805721E" w14:textId="77777777" w:rsidR="00A624A4" w:rsidRPr="00A624A4" w:rsidRDefault="00A624A4" w:rsidP="00A624A4"/>
    <w:p w14:paraId="63F7D970" w14:textId="77777777" w:rsidR="00A624A4" w:rsidRPr="00A624A4" w:rsidRDefault="00A624A4" w:rsidP="00A624A4"/>
    <w:p w14:paraId="365D9726" w14:textId="77777777" w:rsidR="00B05423" w:rsidRDefault="00B05423" w:rsidP="00083862"/>
    <w:p w14:paraId="3F7C5124" w14:textId="77777777" w:rsidR="003C6B95" w:rsidRDefault="003C6B95" w:rsidP="00083862"/>
    <w:p w14:paraId="1F419EBB" w14:textId="77777777" w:rsidR="003C6B95" w:rsidRDefault="003C6B95" w:rsidP="00083862"/>
    <w:p w14:paraId="33733ECE" w14:textId="77777777" w:rsidR="003C6B95" w:rsidRDefault="003C6B95" w:rsidP="00083862"/>
    <w:p w14:paraId="673D3AA0" w14:textId="77777777" w:rsidR="003C6B95" w:rsidRDefault="003C6B95" w:rsidP="00083862"/>
    <w:p w14:paraId="32FF0B81" w14:textId="77777777" w:rsidR="00F26005" w:rsidRDefault="00F26005">
      <w:pPr>
        <w:spacing w:after="160"/>
      </w:pPr>
      <w:r>
        <w:br w:type="page"/>
      </w:r>
    </w:p>
    <w:p w14:paraId="7D69259B" w14:textId="77777777" w:rsidR="000D5461" w:rsidRDefault="00000000">
      <w:pPr>
        <w:pStyle w:val="Heading2"/>
      </w:pPr>
      <w:r>
        <w:lastRenderedPageBreak/>
        <w:t>How to enable security keys for your company's Salesforce account</w:t>
      </w:r>
      <w:bookmarkStart w:id="0" w:name="ZAKM6K7I2E"/>
      <w:bookmarkEnd w:id="0"/>
    </w:p>
    <w:p w14:paraId="45D4B208" w14:textId="77777777" w:rsidR="000D5461" w:rsidRDefault="00000000">
      <w:r>
        <w:t>This guide will run you through the process of how to enable users to use a security key as a MFA option.</w:t>
      </w:r>
    </w:p>
    <w:p w14:paraId="0BBEA72A" w14:textId="77777777" w:rsidR="000D5461" w:rsidRDefault="00000000">
      <w:r>
        <w:br/>
      </w:r>
    </w:p>
    <w:tbl>
      <w:tblPr>
        <w:tblStyle w:val="TableGrid"/>
        <w:tblW w:w="0" w:type="auto"/>
        <w:tblBorders>
          <w:top w:val="single" w:sz="4" w:space="0" w:color="8DC63F"/>
          <w:left w:val="single" w:sz="4" w:space="0" w:color="8DC63F"/>
          <w:bottom w:val="single" w:sz="4" w:space="0" w:color="8DC63F"/>
          <w:right w:val="single" w:sz="4" w:space="0" w:color="8DC63F"/>
          <w:insideH w:val="single" w:sz="4" w:space="0" w:color="8DC63F"/>
          <w:insideV w:val="single" w:sz="4" w:space="0" w:color="8DC63F"/>
        </w:tblBorders>
        <w:tblCellMar>
          <w:top w:w="85" w:type="dxa"/>
        </w:tblCellMar>
        <w:tblLook w:val="04A0" w:firstRow="1" w:lastRow="0" w:firstColumn="1" w:lastColumn="0" w:noHBand="0" w:noVBand="1"/>
      </w:tblPr>
      <w:tblGrid>
        <w:gridCol w:w="3478"/>
        <w:gridCol w:w="1730"/>
        <w:gridCol w:w="5248"/>
      </w:tblGrid>
      <w:tr w:rsidR="000D5461" w14:paraId="7517DB27" w14:textId="77777777">
        <w:trPr>
          <w:trHeight w:val="475"/>
          <w:tblHeader/>
        </w:trPr>
        <w:tc>
          <w:tcPr>
            <w:tcW w:w="35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820A"/>
          </w:tcPr>
          <w:p w14:paraId="2C1FA9F6" w14:textId="77777777" w:rsidR="000D5461" w:rsidRDefault="00000000">
            <w:pPr>
              <w:pStyle w:val="TableHeading1"/>
              <w:keepNext/>
              <w:keepLines/>
            </w:pPr>
            <w:r>
              <w:t>Add Title</w:t>
            </w:r>
          </w:p>
        </w:tc>
        <w:tc>
          <w:tcPr>
            <w:tcW w:w="69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3A3A3A"/>
          </w:tcPr>
          <w:p w14:paraId="55C80294" w14:textId="77777777" w:rsidR="000D5461" w:rsidRDefault="000D5461">
            <w:pPr>
              <w:keepNext/>
              <w:keepLines/>
            </w:pPr>
            <w:bookmarkStart w:id="1" w:name="QBLNRTBK8A"/>
            <w:bookmarkEnd w:id="1"/>
          </w:p>
        </w:tc>
      </w:tr>
      <w:tr w:rsidR="000D5461" w14:paraId="7B3EAC6B" w14:textId="77777777">
        <w:trPr>
          <w:cantSplit/>
        </w:trPr>
        <w:tc>
          <w:tcPr>
            <w:tcW w:w="52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3F5CE2" w14:textId="77777777" w:rsidR="000D5461" w:rsidRDefault="00000000">
            <w:pPr>
              <w:ind w:left="500" w:right="200"/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0" wp14:anchorId="4F832665" wp14:editId="7564D1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205200" cy="205200"/>
                  <wp:effectExtent l="0" t="0" r="1270" b="1270"/>
                  <wp:wrapNone/>
                  <wp:docPr id="1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Counter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" cy="2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Click the gear</w:t>
            </w:r>
          </w:p>
          <w:p w14:paraId="2CDB0B5E" w14:textId="77777777" w:rsidR="000D5461" w:rsidRDefault="00000000">
            <w:pPr>
              <w:ind w:left="500" w:right="200"/>
            </w:pPr>
            <w:r>
              <w:rPr>
                <w:noProof/>
              </w:rPr>
              <w:drawing>
                <wp:inline distT="0" distB="0" distL="0" distR="0" wp14:anchorId="37C0294F" wp14:editId="61FD9DC7">
                  <wp:extent cx="285750" cy="257175"/>
                  <wp:effectExtent l="0" t="0" r="0" b="0"/>
                  <wp:docPr id="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New Bitmap Imag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FD0A4" w14:textId="77777777" w:rsidR="000D5461" w:rsidRDefault="00000000">
            <w:pPr>
              <w:ind w:left="500" w:right="200"/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0" wp14:anchorId="599AD294" wp14:editId="238D58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205200" cy="205200"/>
                  <wp:effectExtent l="0" t="0" r="1270" b="1270"/>
                  <wp:wrapNone/>
                  <wp:docPr id="1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Counter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" cy="2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Click </w:t>
            </w:r>
            <w:r>
              <w:rPr>
                <w:b/>
              </w:rPr>
              <w:t>Setup</w:t>
            </w:r>
          </w:p>
          <w:p w14:paraId="130405F6" w14:textId="77777777" w:rsidR="000D5461" w:rsidRDefault="00000000">
            <w:pPr>
              <w:ind w:left="500" w:right="200"/>
            </w:pPr>
            <w:r>
              <w:rPr>
                <w:noProof/>
              </w:rPr>
              <w:drawing>
                <wp:inline distT="0" distB="0" distL="0" distR="0" wp14:anchorId="007D6D9B" wp14:editId="66E274F3">
                  <wp:extent cx="790575" cy="381000"/>
                  <wp:effectExtent l="0" t="0" r="0" b="0"/>
                  <wp:docPr id="1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New Bitmap Imag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6574CD" w14:textId="77777777" w:rsidR="000D5461" w:rsidRDefault="00000000">
            <w:pPr>
              <w:pStyle w:val="BigImage"/>
            </w:pPr>
            <w:r>
              <w:rPr>
                <w:noProof/>
              </w:rPr>
              <w:drawing>
                <wp:inline distT="0" distB="0" distL="0" distR="0" wp14:anchorId="18AD7D7A" wp14:editId="52B35F2D">
                  <wp:extent cx="3100000" cy="1666250"/>
                  <wp:effectExtent l="0" t="0" r="0" b="0"/>
                  <wp:docPr id="1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New Bitmap Imag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00" cy="166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697DCF" w14:textId="77777777" w:rsidR="000D5461" w:rsidRDefault="00000000">
      <w:r>
        <w:br/>
      </w:r>
    </w:p>
    <w:tbl>
      <w:tblPr>
        <w:tblStyle w:val="TableGrid"/>
        <w:tblW w:w="0" w:type="auto"/>
        <w:tblBorders>
          <w:top w:val="single" w:sz="4" w:space="0" w:color="8DC63F"/>
          <w:left w:val="single" w:sz="4" w:space="0" w:color="8DC63F"/>
          <w:bottom w:val="single" w:sz="4" w:space="0" w:color="8DC63F"/>
          <w:right w:val="single" w:sz="4" w:space="0" w:color="8DC63F"/>
          <w:insideH w:val="single" w:sz="4" w:space="0" w:color="8DC63F"/>
          <w:insideV w:val="single" w:sz="4" w:space="0" w:color="8DC63F"/>
        </w:tblBorders>
        <w:tblCellMar>
          <w:top w:w="85" w:type="dxa"/>
        </w:tblCellMar>
        <w:tblLook w:val="04A0" w:firstRow="1" w:lastRow="0" w:firstColumn="1" w:lastColumn="0" w:noHBand="0" w:noVBand="1"/>
      </w:tblPr>
      <w:tblGrid>
        <w:gridCol w:w="3477"/>
        <w:gridCol w:w="1731"/>
        <w:gridCol w:w="5248"/>
      </w:tblGrid>
      <w:tr w:rsidR="000D5461" w14:paraId="5D7F1D15" w14:textId="77777777">
        <w:trPr>
          <w:trHeight w:val="475"/>
          <w:tblHeader/>
        </w:trPr>
        <w:tc>
          <w:tcPr>
            <w:tcW w:w="35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820A"/>
          </w:tcPr>
          <w:p w14:paraId="200C2845" w14:textId="77777777" w:rsidR="000D5461" w:rsidRDefault="00000000">
            <w:pPr>
              <w:pStyle w:val="TableHeading1"/>
              <w:keepNext/>
              <w:keepLines/>
            </w:pPr>
            <w:r>
              <w:t>Add Title</w:t>
            </w:r>
          </w:p>
        </w:tc>
        <w:tc>
          <w:tcPr>
            <w:tcW w:w="69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3A3A3A"/>
          </w:tcPr>
          <w:p w14:paraId="0D71B024" w14:textId="77777777" w:rsidR="000D5461" w:rsidRDefault="000D5461">
            <w:pPr>
              <w:keepNext/>
              <w:keepLines/>
            </w:pPr>
            <w:bookmarkStart w:id="2" w:name="4L8U9CA1R8"/>
            <w:bookmarkEnd w:id="2"/>
          </w:p>
        </w:tc>
      </w:tr>
      <w:tr w:rsidR="000D5461" w14:paraId="5264CF9A" w14:textId="77777777">
        <w:trPr>
          <w:cantSplit/>
        </w:trPr>
        <w:tc>
          <w:tcPr>
            <w:tcW w:w="52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8B9DD2" w14:textId="77777777" w:rsidR="000D5461" w:rsidRDefault="00000000">
            <w:pPr>
              <w:ind w:left="500" w:right="200"/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0" wp14:anchorId="4657217B" wp14:editId="17AC474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205200" cy="205200"/>
                  <wp:effectExtent l="0" t="0" r="1270" b="1270"/>
                  <wp:wrapNone/>
                  <wp:docPr id="1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Counter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" cy="2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Search for </w:t>
            </w:r>
            <w:r>
              <w:rPr>
                <w:b/>
              </w:rPr>
              <w:t>Identity Verification.</w:t>
            </w:r>
          </w:p>
          <w:p w14:paraId="37327069" w14:textId="77777777" w:rsidR="000D5461" w:rsidRDefault="00000000">
            <w:pPr>
              <w:ind w:left="500" w:right="200"/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0" wp14:anchorId="47361460" wp14:editId="00B894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205200" cy="205200"/>
                  <wp:effectExtent l="0" t="0" r="1270" b="1270"/>
                  <wp:wrapNone/>
                  <wp:docPr id="1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Counte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" cy="2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Click </w:t>
            </w:r>
            <w:r>
              <w:rPr>
                <w:b/>
              </w:rPr>
              <w:t>Identity Verification</w:t>
            </w:r>
          </w:p>
        </w:tc>
        <w:tc>
          <w:tcPr>
            <w:tcW w:w="5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0F2E02" w14:textId="77777777" w:rsidR="000D5461" w:rsidRDefault="00000000">
            <w:pPr>
              <w:pStyle w:val="BigImage"/>
            </w:pPr>
            <w:r>
              <w:rPr>
                <w:noProof/>
              </w:rPr>
              <w:drawing>
                <wp:inline distT="0" distB="0" distL="0" distR="0" wp14:anchorId="44287BE2" wp14:editId="60255495">
                  <wp:extent cx="3099999" cy="1665502"/>
                  <wp:effectExtent l="0" t="0" r="0" b="0"/>
                  <wp:docPr id="1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New Bitmap Imag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999" cy="166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D2EBA" w14:textId="77777777" w:rsidR="000D5461" w:rsidRDefault="00000000">
      <w:r>
        <w:br/>
      </w:r>
    </w:p>
    <w:tbl>
      <w:tblPr>
        <w:tblStyle w:val="TableGrid"/>
        <w:tblW w:w="0" w:type="auto"/>
        <w:tblBorders>
          <w:top w:val="single" w:sz="4" w:space="0" w:color="8DC63F"/>
          <w:left w:val="single" w:sz="4" w:space="0" w:color="8DC63F"/>
          <w:bottom w:val="single" w:sz="4" w:space="0" w:color="8DC63F"/>
          <w:right w:val="single" w:sz="4" w:space="0" w:color="8DC63F"/>
          <w:insideH w:val="single" w:sz="4" w:space="0" w:color="8DC63F"/>
          <w:insideV w:val="single" w:sz="4" w:space="0" w:color="8DC63F"/>
        </w:tblBorders>
        <w:tblCellMar>
          <w:top w:w="85" w:type="dxa"/>
        </w:tblCellMar>
        <w:tblLook w:val="04A0" w:firstRow="1" w:lastRow="0" w:firstColumn="1" w:lastColumn="0" w:noHBand="0" w:noVBand="1"/>
      </w:tblPr>
      <w:tblGrid>
        <w:gridCol w:w="3898"/>
        <w:gridCol w:w="1670"/>
        <w:gridCol w:w="4888"/>
      </w:tblGrid>
      <w:tr w:rsidR="000D5461" w14:paraId="715938B4" w14:textId="77777777">
        <w:trPr>
          <w:trHeight w:val="475"/>
          <w:tblHeader/>
        </w:trPr>
        <w:tc>
          <w:tcPr>
            <w:tcW w:w="35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820A"/>
          </w:tcPr>
          <w:p w14:paraId="5D7638A3" w14:textId="77777777" w:rsidR="000D5461" w:rsidRDefault="00000000">
            <w:pPr>
              <w:pStyle w:val="TableHeading1"/>
              <w:keepNext/>
              <w:keepLines/>
            </w:pPr>
            <w:r>
              <w:t>Add Title</w:t>
            </w:r>
          </w:p>
        </w:tc>
        <w:tc>
          <w:tcPr>
            <w:tcW w:w="69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3A3A3A"/>
          </w:tcPr>
          <w:p w14:paraId="1B679F5B" w14:textId="77777777" w:rsidR="000D5461" w:rsidRDefault="000D5461">
            <w:pPr>
              <w:keepNext/>
              <w:keepLines/>
            </w:pPr>
            <w:bookmarkStart w:id="3" w:name="VUKAUU8HYW"/>
            <w:bookmarkEnd w:id="3"/>
          </w:p>
        </w:tc>
      </w:tr>
      <w:tr w:rsidR="000D5461" w14:paraId="72E313D4" w14:textId="77777777">
        <w:trPr>
          <w:cantSplit/>
        </w:trPr>
        <w:tc>
          <w:tcPr>
            <w:tcW w:w="52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E138A5" w14:textId="77777777" w:rsidR="000D5461" w:rsidRDefault="00000000">
            <w:pPr>
              <w:ind w:left="500" w:right="200"/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0" wp14:anchorId="132AC860" wp14:editId="6B55C2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205200" cy="205200"/>
                  <wp:effectExtent l="0" t="0" r="1270" b="1270"/>
                  <wp:wrapNone/>
                  <wp:docPr id="1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Counter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" cy="2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Check </w:t>
            </w:r>
            <w:r>
              <w:rPr>
                <w:b/>
              </w:rPr>
              <w:t>let users verify their identity...</w:t>
            </w:r>
            <w:r>
              <w:t xml:space="preserve"> as shown.</w:t>
            </w:r>
          </w:p>
          <w:p w14:paraId="0946D11C" w14:textId="77777777" w:rsidR="000D5461" w:rsidRDefault="00000000">
            <w:pPr>
              <w:ind w:left="500" w:right="200"/>
            </w:pPr>
            <w:r>
              <w:rPr>
                <w:noProof/>
              </w:rPr>
              <w:drawing>
                <wp:inline distT="0" distB="0" distL="0" distR="0" wp14:anchorId="54040DE6" wp14:editId="3A962212">
                  <wp:extent cx="3100000" cy="160000"/>
                  <wp:effectExtent l="0" t="0" r="0" b="0"/>
                  <wp:docPr id="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New Bitmap Imag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00" cy="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D0D75D" w14:textId="77777777" w:rsidR="000D5461" w:rsidRDefault="00000000">
            <w:pPr>
              <w:pStyle w:val="BigImage"/>
            </w:pPr>
            <w:r>
              <w:rPr>
                <w:noProof/>
              </w:rPr>
              <w:drawing>
                <wp:inline distT="0" distB="0" distL="0" distR="0" wp14:anchorId="2CA5ED7F" wp14:editId="7494FC9F">
                  <wp:extent cx="3100000" cy="1666250"/>
                  <wp:effectExtent l="0" t="0" r="0" b="0"/>
                  <wp:docPr id="1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New Bitmap Imag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00" cy="166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C8E66" w14:textId="77777777" w:rsidR="000D5461" w:rsidRDefault="00000000">
      <w:r>
        <w:br/>
      </w:r>
    </w:p>
    <w:tbl>
      <w:tblPr>
        <w:tblStyle w:val="TableGrid"/>
        <w:tblW w:w="0" w:type="auto"/>
        <w:tblBorders>
          <w:top w:val="single" w:sz="4" w:space="0" w:color="8DC63F"/>
          <w:left w:val="single" w:sz="4" w:space="0" w:color="8DC63F"/>
          <w:bottom w:val="single" w:sz="4" w:space="0" w:color="8DC63F"/>
          <w:right w:val="single" w:sz="4" w:space="0" w:color="8DC63F"/>
          <w:insideH w:val="single" w:sz="4" w:space="0" w:color="8DC63F"/>
          <w:insideV w:val="single" w:sz="4" w:space="0" w:color="8DC63F"/>
        </w:tblBorders>
        <w:tblCellMar>
          <w:top w:w="85" w:type="dxa"/>
        </w:tblCellMar>
        <w:tblLook w:val="04A0" w:firstRow="1" w:lastRow="0" w:firstColumn="1" w:lastColumn="0" w:noHBand="0" w:noVBand="1"/>
      </w:tblPr>
      <w:tblGrid>
        <w:gridCol w:w="3476"/>
        <w:gridCol w:w="1732"/>
        <w:gridCol w:w="5248"/>
      </w:tblGrid>
      <w:tr w:rsidR="000D5461" w14:paraId="5AF211E2" w14:textId="77777777">
        <w:trPr>
          <w:trHeight w:val="475"/>
          <w:tblHeader/>
        </w:trPr>
        <w:tc>
          <w:tcPr>
            <w:tcW w:w="35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820A"/>
          </w:tcPr>
          <w:p w14:paraId="216FA590" w14:textId="77777777" w:rsidR="000D5461" w:rsidRDefault="00000000">
            <w:pPr>
              <w:pStyle w:val="TableHeading1"/>
              <w:keepNext/>
              <w:keepLines/>
            </w:pPr>
            <w:r>
              <w:lastRenderedPageBreak/>
              <w:t>Add Title</w:t>
            </w:r>
          </w:p>
        </w:tc>
        <w:tc>
          <w:tcPr>
            <w:tcW w:w="69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3A3A3A"/>
          </w:tcPr>
          <w:p w14:paraId="532F5C3A" w14:textId="77777777" w:rsidR="000D5461" w:rsidRDefault="000D5461">
            <w:pPr>
              <w:keepNext/>
              <w:keepLines/>
            </w:pPr>
            <w:bookmarkStart w:id="4" w:name="OE54Q6RXSX"/>
            <w:bookmarkEnd w:id="4"/>
          </w:p>
        </w:tc>
      </w:tr>
      <w:tr w:rsidR="000D5461" w14:paraId="3728DF26" w14:textId="77777777">
        <w:trPr>
          <w:cantSplit/>
        </w:trPr>
        <w:tc>
          <w:tcPr>
            <w:tcW w:w="52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A4EBC3" w14:textId="77777777" w:rsidR="000D5461" w:rsidRDefault="00000000">
            <w:pPr>
              <w:ind w:left="500" w:right="200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0" wp14:anchorId="12AC57A6" wp14:editId="78AB46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205200" cy="205200"/>
                  <wp:effectExtent l="0" t="0" r="1270" b="1270"/>
                  <wp:wrapNone/>
                  <wp:docPr id="1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Counter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" cy="2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Scroll to the bottom of the page and click Save.</w:t>
            </w:r>
          </w:p>
        </w:tc>
        <w:tc>
          <w:tcPr>
            <w:tcW w:w="5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F55774" w14:textId="77777777" w:rsidR="000D5461" w:rsidRDefault="00000000">
            <w:pPr>
              <w:pStyle w:val="BigImage"/>
            </w:pPr>
            <w:r>
              <w:rPr>
                <w:noProof/>
              </w:rPr>
              <w:drawing>
                <wp:inline distT="0" distB="0" distL="0" distR="0" wp14:anchorId="5DC656F1" wp14:editId="1D024D12">
                  <wp:extent cx="3100000" cy="1666250"/>
                  <wp:effectExtent l="0" t="0" r="0" b="0"/>
                  <wp:docPr id="1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New Bitmap Imag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00" cy="166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57EC3" w14:textId="77777777" w:rsidR="000D5461" w:rsidRDefault="00000000">
      <w:r>
        <w:br/>
      </w:r>
    </w:p>
    <w:tbl>
      <w:tblPr>
        <w:tblStyle w:val="TableGrid"/>
        <w:tblW w:w="0" w:type="auto"/>
        <w:tblBorders>
          <w:top w:val="single" w:sz="4" w:space="0" w:color="8DC63F"/>
          <w:left w:val="single" w:sz="4" w:space="0" w:color="8DC63F"/>
          <w:bottom w:val="single" w:sz="4" w:space="0" w:color="8DC63F"/>
          <w:right w:val="single" w:sz="4" w:space="0" w:color="8DC63F"/>
          <w:insideH w:val="single" w:sz="4" w:space="0" w:color="8DC63F"/>
          <w:insideV w:val="single" w:sz="4" w:space="0" w:color="8DC63F"/>
        </w:tblBorders>
        <w:tblCellMar>
          <w:top w:w="85" w:type="dxa"/>
        </w:tblCellMar>
        <w:tblLook w:val="04A0" w:firstRow="1" w:lastRow="0" w:firstColumn="1" w:lastColumn="0" w:noHBand="0" w:noVBand="1"/>
      </w:tblPr>
      <w:tblGrid>
        <w:gridCol w:w="3477"/>
        <w:gridCol w:w="1731"/>
        <w:gridCol w:w="5248"/>
      </w:tblGrid>
      <w:tr w:rsidR="000D5461" w14:paraId="4E8681D6" w14:textId="77777777">
        <w:trPr>
          <w:trHeight w:val="475"/>
          <w:tblHeader/>
        </w:trPr>
        <w:tc>
          <w:tcPr>
            <w:tcW w:w="35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820A"/>
          </w:tcPr>
          <w:p w14:paraId="0BDCBD09" w14:textId="77777777" w:rsidR="000D5461" w:rsidRDefault="00000000">
            <w:pPr>
              <w:pStyle w:val="TableHeading1"/>
              <w:keepNext/>
              <w:keepLines/>
            </w:pPr>
            <w:r>
              <w:t>Add Title</w:t>
            </w:r>
          </w:p>
        </w:tc>
        <w:tc>
          <w:tcPr>
            <w:tcW w:w="69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3A3A3A"/>
          </w:tcPr>
          <w:p w14:paraId="2E4CAC9B" w14:textId="77777777" w:rsidR="000D5461" w:rsidRDefault="000D5461">
            <w:pPr>
              <w:keepNext/>
              <w:keepLines/>
            </w:pPr>
            <w:bookmarkStart w:id="5" w:name="VL90GMDI5E"/>
            <w:bookmarkEnd w:id="5"/>
          </w:p>
        </w:tc>
      </w:tr>
      <w:tr w:rsidR="000D5461" w14:paraId="20CDE59E" w14:textId="77777777">
        <w:trPr>
          <w:cantSplit/>
        </w:trPr>
        <w:tc>
          <w:tcPr>
            <w:tcW w:w="52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2FCC2E" w14:textId="77777777" w:rsidR="000D5461" w:rsidRDefault="00000000">
            <w:pPr>
              <w:ind w:left="500" w:right="200"/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0" wp14:anchorId="7C536621" wp14:editId="268201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205200" cy="205200"/>
                  <wp:effectExtent l="0" t="0" r="1270" b="1270"/>
                  <wp:wrapNone/>
                  <wp:docPr id="1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Counter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" cy="2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You should see a notification popup telling you that the setting has been saved</w:t>
            </w:r>
          </w:p>
        </w:tc>
        <w:tc>
          <w:tcPr>
            <w:tcW w:w="5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B8C798" w14:textId="77777777" w:rsidR="000D5461" w:rsidRDefault="00000000">
            <w:pPr>
              <w:pStyle w:val="BigImage"/>
            </w:pPr>
            <w:r>
              <w:rPr>
                <w:noProof/>
              </w:rPr>
              <w:drawing>
                <wp:inline distT="0" distB="0" distL="0" distR="0" wp14:anchorId="648D66B3" wp14:editId="1FA9D9D0">
                  <wp:extent cx="3100000" cy="1666250"/>
                  <wp:effectExtent l="0" t="0" r="0" b="0"/>
                  <wp:docPr id="1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New Bitmap Imag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00" cy="166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EE983F" w14:textId="77777777" w:rsidR="000D5461" w:rsidRDefault="00000000">
      <w:pPr>
        <w:pStyle w:val="Heading2"/>
      </w:pPr>
      <w:r>
        <w:t>You're done!</w:t>
      </w:r>
      <w:bookmarkStart w:id="6" w:name="DY5551VKNE"/>
      <w:bookmarkEnd w:id="6"/>
    </w:p>
    <w:p w14:paraId="7D53650D" w14:textId="77777777" w:rsidR="000D5461" w:rsidRDefault="00000000">
      <w:r>
        <w:t>Congratulations, you've reached the end of the guide.</w:t>
      </w:r>
    </w:p>
    <w:p w14:paraId="03589E76" w14:textId="77777777" w:rsidR="000D5461" w:rsidRDefault="00000000">
      <w:r>
        <w:t>Users can now register and use security keys as a 2nd factor of authentication when signing into Salesforce</w:t>
      </w:r>
    </w:p>
    <w:p w14:paraId="79C3B65B" w14:textId="77777777" w:rsidR="00F26005" w:rsidRPr="00B747BA" w:rsidRDefault="00F26005" w:rsidP="00130B17">
      <w:bookmarkStart w:id="7" w:name="WalkThruContent"/>
      <w:bookmarkEnd w:id="7"/>
    </w:p>
    <w:sectPr w:rsidR="00F26005" w:rsidRPr="00B747BA" w:rsidSect="00055315">
      <w:headerReference w:type="default" r:id="rId28"/>
      <w:footerReference w:type="even" r:id="rId29"/>
      <w:pgSz w:w="11906" w:h="16838" w:code="9"/>
      <w:pgMar w:top="720" w:right="720" w:bottom="720" w:left="720" w:header="113" w:footer="38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382E5" w14:textId="77777777" w:rsidR="003D4CC1" w:rsidRDefault="003D4CC1" w:rsidP="0039200B">
      <w:pPr>
        <w:spacing w:after="0" w:line="240" w:lineRule="auto"/>
      </w:pPr>
      <w:r>
        <w:separator/>
      </w:r>
    </w:p>
  </w:endnote>
  <w:endnote w:type="continuationSeparator" w:id="0">
    <w:p w14:paraId="293B7332" w14:textId="77777777" w:rsidR="003D4CC1" w:rsidRDefault="003D4CC1" w:rsidP="00392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41"/>
      <w:gridCol w:w="2079"/>
    </w:tblGrid>
    <w:tr w:rsidR="00346642" w14:paraId="195D9AF9" w14:textId="77777777" w:rsidTr="00346642">
      <w:tc>
        <w:tcPr>
          <w:tcW w:w="8341" w:type="dxa"/>
          <w:tcBorders>
            <w:top w:val="single" w:sz="18" w:space="0" w:color="3A3A3A"/>
            <w:left w:val="nil"/>
            <w:bottom w:val="nil"/>
            <w:right w:val="nil"/>
          </w:tcBorders>
        </w:tcPr>
        <w:p w14:paraId="7CD24F17" w14:textId="77777777" w:rsidR="00346642" w:rsidRDefault="00346642" w:rsidP="00346642">
          <w:pPr>
            <w:pStyle w:val="Footer"/>
            <w:rPr>
              <w:lang w:val="en-AU"/>
            </w:rPr>
          </w:pPr>
        </w:p>
      </w:tc>
      <w:tc>
        <w:tcPr>
          <w:tcW w:w="2079" w:type="dxa"/>
          <w:tcBorders>
            <w:top w:val="single" w:sz="18" w:space="0" w:color="FF820A"/>
            <w:left w:val="nil"/>
            <w:bottom w:val="nil"/>
            <w:right w:val="nil"/>
          </w:tcBorders>
          <w:hideMark/>
        </w:tcPr>
        <w:p w14:paraId="2B313226" w14:textId="77777777" w:rsidR="00346642" w:rsidRDefault="00346642" w:rsidP="00346642">
          <w:pPr>
            <w:pStyle w:val="Footer"/>
            <w:jc w:val="right"/>
            <w:rPr>
              <w:color w:val="4F57A5"/>
              <w:lang w:val="en-AU"/>
            </w:rPr>
          </w:pPr>
          <w:r>
            <w:rPr>
              <w:color w:val="3A3A3A"/>
              <w:lang w:val="en-AU"/>
            </w:rPr>
            <w:t xml:space="preserve">Page </w:t>
          </w:r>
          <w:r>
            <w:rPr>
              <w:color w:val="3A3A3A"/>
            </w:rPr>
            <w:fldChar w:fldCharType="begin"/>
          </w:r>
          <w:r>
            <w:rPr>
              <w:color w:val="3A3A3A"/>
            </w:rPr>
            <w:instrText xml:space="preserve"> PAGE </w:instrText>
          </w:r>
          <w:r>
            <w:rPr>
              <w:color w:val="3A3A3A"/>
            </w:rPr>
            <w:fldChar w:fldCharType="separate"/>
          </w:r>
          <w:r>
            <w:rPr>
              <w:color w:val="3A3A3A"/>
            </w:rPr>
            <w:t>1</w:t>
          </w:r>
          <w:r>
            <w:rPr>
              <w:color w:val="3A3A3A"/>
            </w:rPr>
            <w:fldChar w:fldCharType="end"/>
          </w:r>
          <w:r>
            <w:rPr>
              <w:color w:val="3A3A3A"/>
            </w:rPr>
            <w:t xml:space="preserve"> of </w:t>
          </w:r>
          <w:r>
            <w:rPr>
              <w:color w:val="3A3A3A"/>
              <w:lang w:val="en-AU"/>
            </w:rPr>
            <w:fldChar w:fldCharType="begin"/>
          </w:r>
          <w:r>
            <w:rPr>
              <w:color w:val="3A3A3A"/>
              <w:lang w:val="en-AU"/>
            </w:rPr>
            <w:instrText xml:space="preserve"> SECTIONPAGES  \# "0" \* Arabic  \* MERGEFORMAT </w:instrText>
          </w:r>
          <w:r>
            <w:rPr>
              <w:color w:val="3A3A3A"/>
              <w:lang w:val="en-AU"/>
            </w:rPr>
            <w:fldChar w:fldCharType="separate"/>
          </w:r>
          <w:r w:rsidR="00055315">
            <w:rPr>
              <w:noProof/>
              <w:color w:val="3A3A3A"/>
              <w:lang w:val="en-AU"/>
            </w:rPr>
            <w:t>2</w:t>
          </w:r>
          <w:r>
            <w:rPr>
              <w:color w:val="3A3A3A"/>
              <w:lang w:val="en-AU"/>
            </w:rPr>
            <w:fldChar w:fldCharType="end"/>
          </w:r>
        </w:p>
      </w:tc>
    </w:tr>
  </w:tbl>
  <w:p w14:paraId="370EFAA7" w14:textId="77777777" w:rsidR="00856C76" w:rsidRPr="00346642" w:rsidRDefault="00856C76" w:rsidP="003466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C8697" w14:textId="77777777" w:rsidR="003D4CC1" w:rsidRDefault="003D4CC1" w:rsidP="0039200B">
      <w:pPr>
        <w:spacing w:after="0" w:line="240" w:lineRule="auto"/>
      </w:pPr>
      <w:r>
        <w:separator/>
      </w:r>
    </w:p>
  </w:footnote>
  <w:footnote w:type="continuationSeparator" w:id="0">
    <w:p w14:paraId="3E3A002F" w14:textId="77777777" w:rsidR="003D4CC1" w:rsidRDefault="003D4CC1" w:rsidP="00392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D8AB3" w14:textId="77777777" w:rsidR="00055315" w:rsidRDefault="00055315">
    <w:pPr>
      <w:pStyle w:val="Header"/>
    </w:pPr>
    <w:r w:rsidRPr="00A624A4">
      <w:rPr>
        <w:noProof/>
      </w:rPr>
      <w:drawing>
        <wp:anchor distT="0" distB="0" distL="114300" distR="114300" simplePos="0" relativeHeight="251661312" behindDoc="0" locked="0" layoutInCell="1" allowOverlap="1" wp14:anchorId="515F7E0B" wp14:editId="57734011">
          <wp:simplePos x="0" y="0"/>
          <wp:positionH relativeFrom="margin">
            <wp:posOffset>5591810</wp:posOffset>
          </wp:positionH>
          <wp:positionV relativeFrom="paragraph">
            <wp:posOffset>65405</wp:posOffset>
          </wp:positionV>
          <wp:extent cx="1222375" cy="381635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375" cy="381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6D9E5E" wp14:editId="37618651">
              <wp:simplePos x="0" y="0"/>
              <wp:positionH relativeFrom="column">
                <wp:posOffset>-541655</wp:posOffset>
              </wp:positionH>
              <wp:positionV relativeFrom="paragraph">
                <wp:posOffset>-60163</wp:posOffset>
              </wp:positionV>
              <wp:extent cx="7652385" cy="616585"/>
              <wp:effectExtent l="0" t="0" r="571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2385" cy="616585"/>
                      </a:xfrm>
                      <a:prstGeom prst="rect">
                        <a:avLst/>
                      </a:prstGeom>
                      <a:solidFill>
                        <a:srgbClr val="3A3A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9C3C78" id="Rectangle 2" o:spid="_x0000_s1026" style="position:absolute;margin-left:-42.65pt;margin-top:-4.75pt;width:602.55pt;height: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" fillcolor="#3a3a3a" stroked="f" strokeweight="1pt"/>
          </w:pict>
        </mc:Fallback>
      </mc:AlternateContent>
    </w:r>
  </w:p>
  <w:p w14:paraId="3C9ECE7E" w14:textId="77777777" w:rsidR="00055315" w:rsidRDefault="00055315">
    <w:pPr>
      <w:pStyle w:val="Header"/>
    </w:pPr>
  </w:p>
  <w:p w14:paraId="33648CF8" w14:textId="77777777" w:rsidR="00055315" w:rsidRDefault="00055315">
    <w:pPr>
      <w:pStyle w:val="Header"/>
    </w:pPr>
  </w:p>
  <w:p w14:paraId="3380CDBA" w14:textId="77777777" w:rsidR="00055315" w:rsidRDefault="000553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C62A08"/>
    <w:multiLevelType w:val="hybridMultilevel"/>
    <w:tmpl w:val="3CC0DD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881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535"/>
    <w:rsid w:val="000163BC"/>
    <w:rsid w:val="00021F9F"/>
    <w:rsid w:val="00025FC1"/>
    <w:rsid w:val="00033445"/>
    <w:rsid w:val="00041C07"/>
    <w:rsid w:val="00055315"/>
    <w:rsid w:val="00083862"/>
    <w:rsid w:val="000937AB"/>
    <w:rsid w:val="000A0993"/>
    <w:rsid w:val="000B624E"/>
    <w:rsid w:val="000D5461"/>
    <w:rsid w:val="000F7D2B"/>
    <w:rsid w:val="00120402"/>
    <w:rsid w:val="001235EB"/>
    <w:rsid w:val="00130B17"/>
    <w:rsid w:val="00157321"/>
    <w:rsid w:val="00162E77"/>
    <w:rsid w:val="001D4356"/>
    <w:rsid w:val="001E16BB"/>
    <w:rsid w:val="002075AB"/>
    <w:rsid w:val="00217393"/>
    <w:rsid w:val="00235ADD"/>
    <w:rsid w:val="00251E70"/>
    <w:rsid w:val="00265BB5"/>
    <w:rsid w:val="00265EE1"/>
    <w:rsid w:val="002759B1"/>
    <w:rsid w:val="002804B7"/>
    <w:rsid w:val="00294146"/>
    <w:rsid w:val="00294DD2"/>
    <w:rsid w:val="002A5984"/>
    <w:rsid w:val="002A7157"/>
    <w:rsid w:val="002E2A9C"/>
    <w:rsid w:val="003210C3"/>
    <w:rsid w:val="003218A5"/>
    <w:rsid w:val="00325085"/>
    <w:rsid w:val="00346642"/>
    <w:rsid w:val="00346BE7"/>
    <w:rsid w:val="00351AF9"/>
    <w:rsid w:val="00365F6A"/>
    <w:rsid w:val="0036606F"/>
    <w:rsid w:val="0039200B"/>
    <w:rsid w:val="003A73B2"/>
    <w:rsid w:val="003C6B95"/>
    <w:rsid w:val="003C79CD"/>
    <w:rsid w:val="003D4CC1"/>
    <w:rsid w:val="003E053D"/>
    <w:rsid w:val="003E1555"/>
    <w:rsid w:val="003E2600"/>
    <w:rsid w:val="00404650"/>
    <w:rsid w:val="00406E99"/>
    <w:rsid w:val="00415497"/>
    <w:rsid w:val="00420318"/>
    <w:rsid w:val="00465610"/>
    <w:rsid w:val="00476275"/>
    <w:rsid w:val="0048118B"/>
    <w:rsid w:val="004908CD"/>
    <w:rsid w:val="00495318"/>
    <w:rsid w:val="004C393D"/>
    <w:rsid w:val="004D0369"/>
    <w:rsid w:val="004F7109"/>
    <w:rsid w:val="00530B1E"/>
    <w:rsid w:val="00534FAA"/>
    <w:rsid w:val="0054442C"/>
    <w:rsid w:val="00556FAD"/>
    <w:rsid w:val="00560808"/>
    <w:rsid w:val="00582675"/>
    <w:rsid w:val="00584308"/>
    <w:rsid w:val="00596DC7"/>
    <w:rsid w:val="005D0C7E"/>
    <w:rsid w:val="005D5141"/>
    <w:rsid w:val="005D5F88"/>
    <w:rsid w:val="00605E6E"/>
    <w:rsid w:val="00614D6C"/>
    <w:rsid w:val="00634B37"/>
    <w:rsid w:val="00652592"/>
    <w:rsid w:val="0066046A"/>
    <w:rsid w:val="00686B28"/>
    <w:rsid w:val="006A7292"/>
    <w:rsid w:val="006B2478"/>
    <w:rsid w:val="006B2991"/>
    <w:rsid w:val="006B7136"/>
    <w:rsid w:val="006C7567"/>
    <w:rsid w:val="006F1811"/>
    <w:rsid w:val="006F4712"/>
    <w:rsid w:val="00705C74"/>
    <w:rsid w:val="00720125"/>
    <w:rsid w:val="0072237A"/>
    <w:rsid w:val="0072439B"/>
    <w:rsid w:val="007325BD"/>
    <w:rsid w:val="00737968"/>
    <w:rsid w:val="0074580D"/>
    <w:rsid w:val="0074629E"/>
    <w:rsid w:val="00762D3A"/>
    <w:rsid w:val="007F4307"/>
    <w:rsid w:val="007F772E"/>
    <w:rsid w:val="0080055A"/>
    <w:rsid w:val="008072BB"/>
    <w:rsid w:val="0085031E"/>
    <w:rsid w:val="00854535"/>
    <w:rsid w:val="00856C76"/>
    <w:rsid w:val="00863D8C"/>
    <w:rsid w:val="00870027"/>
    <w:rsid w:val="00880270"/>
    <w:rsid w:val="00880CE8"/>
    <w:rsid w:val="008921A8"/>
    <w:rsid w:val="00894B40"/>
    <w:rsid w:val="008E0EF2"/>
    <w:rsid w:val="00900C1F"/>
    <w:rsid w:val="00971DB3"/>
    <w:rsid w:val="00977FCF"/>
    <w:rsid w:val="0099553B"/>
    <w:rsid w:val="009A5F01"/>
    <w:rsid w:val="009F64B9"/>
    <w:rsid w:val="00A00D59"/>
    <w:rsid w:val="00A25A97"/>
    <w:rsid w:val="00A624A4"/>
    <w:rsid w:val="00A834BB"/>
    <w:rsid w:val="00A870F6"/>
    <w:rsid w:val="00A8731A"/>
    <w:rsid w:val="00A91EEB"/>
    <w:rsid w:val="00A9650F"/>
    <w:rsid w:val="00AB66DD"/>
    <w:rsid w:val="00AD52F3"/>
    <w:rsid w:val="00AE49EE"/>
    <w:rsid w:val="00AF3E84"/>
    <w:rsid w:val="00AF7750"/>
    <w:rsid w:val="00B01B6B"/>
    <w:rsid w:val="00B05423"/>
    <w:rsid w:val="00B166CA"/>
    <w:rsid w:val="00B747BA"/>
    <w:rsid w:val="00B836F1"/>
    <w:rsid w:val="00B95520"/>
    <w:rsid w:val="00BA616D"/>
    <w:rsid w:val="00BB7514"/>
    <w:rsid w:val="00BD1D82"/>
    <w:rsid w:val="00BF0425"/>
    <w:rsid w:val="00BF330A"/>
    <w:rsid w:val="00C054E9"/>
    <w:rsid w:val="00C1168D"/>
    <w:rsid w:val="00C21C11"/>
    <w:rsid w:val="00C3736B"/>
    <w:rsid w:val="00C603CE"/>
    <w:rsid w:val="00CA1B02"/>
    <w:rsid w:val="00CA6F52"/>
    <w:rsid w:val="00CB5F79"/>
    <w:rsid w:val="00CC7872"/>
    <w:rsid w:val="00CE4C15"/>
    <w:rsid w:val="00CF0644"/>
    <w:rsid w:val="00CF270E"/>
    <w:rsid w:val="00D13557"/>
    <w:rsid w:val="00D22B7D"/>
    <w:rsid w:val="00D90E04"/>
    <w:rsid w:val="00D91DC6"/>
    <w:rsid w:val="00D952A2"/>
    <w:rsid w:val="00DF6C21"/>
    <w:rsid w:val="00E04D0B"/>
    <w:rsid w:val="00E16F47"/>
    <w:rsid w:val="00E35749"/>
    <w:rsid w:val="00E52BF3"/>
    <w:rsid w:val="00E726F6"/>
    <w:rsid w:val="00E73BE9"/>
    <w:rsid w:val="00EA19BF"/>
    <w:rsid w:val="00ED5D8C"/>
    <w:rsid w:val="00F02F02"/>
    <w:rsid w:val="00F177FB"/>
    <w:rsid w:val="00F254B1"/>
    <w:rsid w:val="00F25759"/>
    <w:rsid w:val="00F26005"/>
    <w:rsid w:val="00F631F6"/>
    <w:rsid w:val="00F80595"/>
    <w:rsid w:val="00FA6556"/>
    <w:rsid w:val="00FC1CC5"/>
    <w:rsid w:val="00FF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3AEEE2"/>
  <w15:docId w15:val="{65C5DDEE-4A4A-4481-8D91-80A1439A3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993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596D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444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6D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444444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74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74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20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00B"/>
  </w:style>
  <w:style w:type="paragraph" w:styleId="Footer">
    <w:name w:val="footer"/>
    <w:basedOn w:val="Normal"/>
    <w:link w:val="FooterChar"/>
    <w:uiPriority w:val="99"/>
    <w:unhideWhenUsed/>
    <w:rsid w:val="003920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00B"/>
  </w:style>
  <w:style w:type="character" w:customStyle="1" w:styleId="Heading1Char">
    <w:name w:val="Heading 1 Char"/>
    <w:basedOn w:val="DefaultParagraphFont"/>
    <w:link w:val="Heading1"/>
    <w:uiPriority w:val="9"/>
    <w:rsid w:val="00596DC7"/>
    <w:rPr>
      <w:rFonts w:asciiTheme="majorHAnsi" w:eastAsiaTheme="majorEastAsia" w:hAnsiTheme="majorHAnsi" w:cstheme="majorBidi"/>
      <w:b/>
      <w:color w:val="44444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6DC7"/>
    <w:rPr>
      <w:rFonts w:asciiTheme="majorHAnsi" w:eastAsiaTheme="majorEastAsia" w:hAnsiTheme="majorHAnsi" w:cstheme="majorBidi"/>
      <w:b/>
      <w:color w:val="444444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F0644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4444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0644"/>
    <w:rPr>
      <w:rFonts w:asciiTheme="majorHAnsi" w:eastAsiaTheme="majorEastAsia" w:hAnsiTheme="majorHAnsi" w:cstheme="majorBidi"/>
      <w:color w:val="444444"/>
      <w:spacing w:val="-10"/>
      <w:kern w:val="28"/>
      <w:sz w:val="56"/>
      <w:szCs w:val="56"/>
    </w:rPr>
  </w:style>
  <w:style w:type="paragraph" w:customStyle="1" w:styleId="TableHeading1">
    <w:name w:val="TableHeading1"/>
    <w:basedOn w:val="Normal"/>
    <w:qFormat/>
    <w:rsid w:val="003218A5"/>
    <w:rPr>
      <w:color w:val="FFFFFF" w:themeColor="background1"/>
    </w:rPr>
  </w:style>
  <w:style w:type="paragraph" w:customStyle="1" w:styleId="BigImage">
    <w:name w:val="BigImage"/>
    <w:basedOn w:val="Normal"/>
    <w:next w:val="Normal"/>
    <w:qFormat/>
    <w:rsid w:val="009A5F01"/>
    <w:pPr>
      <w:jc w:val="center"/>
    </w:pPr>
    <w:rPr>
      <w:rFonts w:ascii="Arial" w:hAnsi="Arial" w:cs="Arial"/>
      <w:color w:val="256BC6"/>
      <w:sz w:val="28"/>
      <w:szCs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863D8C"/>
    <w:pPr>
      <w:outlineLvl w:val="9"/>
    </w:pPr>
    <w:rPr>
      <w:color w:val="000000" w:themeColor="text1"/>
    </w:rPr>
  </w:style>
  <w:style w:type="paragraph" w:styleId="ListParagraph">
    <w:name w:val="List Paragraph"/>
    <w:basedOn w:val="Normal"/>
    <w:uiPriority w:val="34"/>
    <w:qFormat/>
    <w:rsid w:val="004908CD"/>
    <w:pPr>
      <w:ind w:left="720"/>
      <w:contextualSpacing/>
    </w:pPr>
  </w:style>
  <w:style w:type="paragraph" w:customStyle="1" w:styleId="Heading3">
    <w:name w:val="Heading3"/>
    <w:basedOn w:val="Normal"/>
    <w:qFormat/>
    <w:rsid w:val="00596DC7"/>
    <w:pPr>
      <w:outlineLvl w:val="2"/>
    </w:pPr>
    <w:rPr>
      <w:b/>
      <w:lang w:val="en-GB"/>
    </w:rPr>
  </w:style>
  <w:style w:type="table" w:styleId="TableGrid">
    <w:name w:val="Table Grid"/>
    <w:basedOn w:val="TableNormal"/>
    <w:uiPriority w:val="39"/>
    <w:rsid w:val="00732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BE7"/>
    <w:rPr>
      <w:color w:val="808080"/>
    </w:rPr>
  </w:style>
  <w:style w:type="table" w:customStyle="1" w:styleId="RunthruStyle">
    <w:name w:val="RunthruStyle"/>
    <w:basedOn w:val="TableNormal"/>
    <w:uiPriority w:val="99"/>
    <w:rsid w:val="004811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4E55AB"/>
      </w:tcPr>
    </w:tblStylePr>
  </w:style>
  <w:style w:type="table" w:customStyle="1" w:styleId="RunthruLeft">
    <w:name w:val="RunthruLeft"/>
    <w:basedOn w:val="TableGrid"/>
    <w:uiPriority w:val="99"/>
    <w:rsid w:val="00F631F6"/>
    <w:tblPr>
      <w:tblBorders>
        <w:top w:val="single" w:sz="4" w:space="0" w:color="0D0D0D" w:themeColor="text1" w:themeTint="F2"/>
        <w:left w:val="single" w:sz="4" w:space="0" w:color="0D0D0D" w:themeColor="text1" w:themeTint="F2"/>
        <w:bottom w:val="single" w:sz="4" w:space="0" w:color="0D0D0D" w:themeColor="text1" w:themeTint="F2"/>
        <w:right w:val="single" w:sz="4" w:space="0" w:color="0D0D0D" w:themeColor="text1" w:themeTint="F2"/>
        <w:insideH w:val="single" w:sz="4" w:space="0" w:color="0D0D0D" w:themeColor="text1" w:themeTint="F2"/>
        <w:insideV w:val="single" w:sz="4" w:space="0" w:color="0D0D0D" w:themeColor="text1" w:themeTint="F2"/>
      </w:tblBorders>
    </w:tblPr>
    <w:tblStylePr w:type="firstRow">
      <w:tblPr/>
      <w:tcPr>
        <w:tc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cBorders>
      </w:tcPr>
    </w:tblStylePr>
    <w:tblStylePr w:type="firstCol">
      <w:rPr>
        <w:color w:val="FFFFFF" w:themeColor="background1"/>
      </w:rPr>
      <w:tblPr/>
      <w:tcPr>
        <w:shd w:val="clear" w:color="auto" w:fill="4E55A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e\AppData\Roaming\SidekickRunthru\Data2\TempPublishing\202303231228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1DF47ED9064A5EB9965249AF766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34DFD-BD10-4D34-9245-6198B134C66B}"/>
      </w:docPartPr>
      <w:docPartBody>
        <w:p w:rsidR="00000000" w:rsidRDefault="00000000">
          <w:pPr>
            <w:pStyle w:val="181DF47ED9064A5EB9965249AF766C78"/>
          </w:pPr>
          <w:r w:rsidRPr="005A7F2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07C"/>
    <w:rsid w:val="00B6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81DF47ED9064A5EB9965249AF766C78">
    <w:name w:val="181DF47ED9064A5EB9965249AF766C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CAFACE4378264388374B453583C036" ma:contentTypeVersion="18" ma:contentTypeDescription="Create a new document." ma:contentTypeScope="" ma:versionID="167d02b0247930873144624fed13587b">
  <xsd:schema xmlns:xsd="http://www.w3.org/2001/XMLSchema" xmlns:xs="http://www.w3.org/2001/XMLSchema" xmlns:p="http://schemas.microsoft.com/office/2006/metadata/properties" xmlns:ns2="745e5142-ff1e-4393-922d-7893cd36b48d" xmlns:ns3="0c761123-8cd7-473c-9881-29662bff6c3e" targetNamespace="http://schemas.microsoft.com/office/2006/metadata/properties" ma:root="true" ma:fieldsID="ca86329c57b14ef64312a2b16ad3c028" ns2:_="" ns3:_="">
    <xsd:import namespace="745e5142-ff1e-4393-922d-7893cd36b48d"/>
    <xsd:import namespace="0c761123-8cd7-473c-9881-29662bff6c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LengthInSecond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e5142-ff1e-4393-922d-7893cd36b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53eb26d-982b-47dc-b115-c16115a7e8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24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61123-8cd7-473c-9881-29662bff6c3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77a91eb-033e-465b-a7ba-01fa777a594b}" ma:internalName="TaxCatchAll" ma:showField="CatchAllData" ma:web="0c761123-8cd7-473c-9881-29662bff6c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761123-8cd7-473c-9881-29662bff6c3e" xsi:nil="true"/>
    <lcf76f155ced4ddcb4097134ff3c332f xmlns="745e5142-ff1e-4393-922d-7893cd36b48d">
      <Terms xmlns="http://schemas.microsoft.com/office/infopath/2007/PartnerControls"/>
    </lcf76f155ced4ddcb4097134ff3c332f>
    <Notes xmlns="745e5142-ff1e-4393-922d-7893cd36b48d" xsi:nil="true"/>
  </documentManagement>
</p:properties>
</file>

<file path=customXml/itemProps1.xml><?xml version="1.0" encoding="utf-8"?>
<ds:datastoreItem xmlns:ds="http://schemas.openxmlformats.org/officeDocument/2006/customXml" ds:itemID="{417836A7-CF8D-49F5-9717-532AF65548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B9E4F8-4850-4DC6-A89A-EF85ED1134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DFB9DC-15AE-4457-813B-A369CBC38B85}"/>
</file>

<file path=customXml/itemProps4.xml><?xml version="1.0" encoding="utf-8"?>
<ds:datastoreItem xmlns:ds="http://schemas.openxmlformats.org/officeDocument/2006/customXml" ds:itemID="{1A6D632A-8DFD-46CE-AC40-769CA7C7C7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20230323122802.dotx</Template>
  <TotalTime>1</TotalTime>
  <Pages>3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 Brand_ Document Cover page_V1</vt:lpstr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Nine</dc:creator>
  <cp:keywords/>
  <dc:description/>
  <cp:lastModifiedBy>Nigel Wilson</cp:lastModifiedBy>
  <cp:revision>1</cp:revision>
  <dcterms:created xsi:type="dcterms:W3CDTF">2023-03-23T01:28:00Z</dcterms:created>
  <dcterms:modified xsi:type="dcterms:W3CDTF">2023-03-23T01:29:00Z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0x0101000ECAFACE4378264388374B453583C036</vt:lpwstr>
  </property>
</Properties>
</file>